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349" w:rsidRPr="00C31349" w:rsidRDefault="00C31349" w:rsidP="00C31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349">
        <w:rPr>
          <w:rFonts w:ascii="Times New Roman" w:hAnsi="Times New Roman" w:cs="Times New Roman"/>
          <w:sz w:val="28"/>
          <w:szCs w:val="28"/>
        </w:rPr>
        <w:t xml:space="preserve">August </w:t>
      </w:r>
      <w:r w:rsidR="006C39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1349">
        <w:rPr>
          <w:rFonts w:ascii="Times New Roman" w:hAnsi="Times New Roman" w:cs="Times New Roman"/>
          <w:sz w:val="28"/>
          <w:szCs w:val="28"/>
        </w:rPr>
        <w:t>2016</w:t>
      </w:r>
    </w:p>
    <w:p w:rsidR="00C31349" w:rsidRPr="00C31349" w:rsidRDefault="00C31349" w:rsidP="00C31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349" w:rsidRPr="00C31349" w:rsidRDefault="00C31349" w:rsidP="00C31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349">
        <w:rPr>
          <w:rFonts w:ascii="Times New Roman" w:hAnsi="Times New Roman" w:cs="Times New Roman"/>
          <w:sz w:val="28"/>
          <w:szCs w:val="28"/>
        </w:rPr>
        <w:t>Richard T. Hammer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1349" w:rsidRPr="00C31349" w:rsidRDefault="00C31349" w:rsidP="00C31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349">
        <w:rPr>
          <w:rFonts w:ascii="Times New Roman" w:hAnsi="Times New Roman" w:cs="Times New Roman"/>
          <w:sz w:val="28"/>
          <w:szCs w:val="28"/>
        </w:rPr>
        <w:t>Acting Commissioner</w:t>
      </w:r>
    </w:p>
    <w:p w:rsidR="00C31349" w:rsidRPr="00C31349" w:rsidRDefault="00C31349" w:rsidP="00C31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349">
        <w:rPr>
          <w:rFonts w:ascii="Times New Roman" w:hAnsi="Times New Roman" w:cs="Times New Roman"/>
          <w:sz w:val="28"/>
          <w:szCs w:val="28"/>
        </w:rPr>
        <w:t>Department of Transportation</w:t>
      </w:r>
    </w:p>
    <w:p w:rsidR="00C31349" w:rsidRPr="00C31349" w:rsidRDefault="00C31349" w:rsidP="00C31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349">
        <w:rPr>
          <w:rFonts w:ascii="Times New Roman" w:hAnsi="Times New Roman" w:cs="Times New Roman"/>
          <w:sz w:val="28"/>
          <w:szCs w:val="28"/>
        </w:rPr>
        <w:t>P. O. Box 600</w:t>
      </w:r>
    </w:p>
    <w:p w:rsidR="00C31349" w:rsidRDefault="00C31349" w:rsidP="00C31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349">
        <w:rPr>
          <w:rFonts w:ascii="Times New Roman" w:hAnsi="Times New Roman" w:cs="Times New Roman"/>
          <w:sz w:val="28"/>
          <w:szCs w:val="28"/>
        </w:rPr>
        <w:t>Trenton, NJ  08625-0600</w:t>
      </w:r>
    </w:p>
    <w:p w:rsidR="00A37940" w:rsidRDefault="00A37940" w:rsidP="00C31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37940" w:rsidRPr="00C31349" w:rsidRDefault="00A37940" w:rsidP="00C31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349" w:rsidRDefault="00A37940" w:rsidP="00C31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74359D">
          <w:rPr>
            <w:rStyle w:val="Hyperlink"/>
            <w:rFonts w:ascii="Times New Roman" w:hAnsi="Times New Roman" w:cs="Times New Roman"/>
            <w:sz w:val="28"/>
            <w:szCs w:val="28"/>
          </w:rPr>
          <w:t>Lisa.Adams@DOT.NJ.gov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31349" w:rsidRDefault="00C31349" w:rsidP="00C31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349" w:rsidRPr="00C31349" w:rsidRDefault="00C31349" w:rsidP="00C31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349" w:rsidRPr="00C31349" w:rsidRDefault="00C31349" w:rsidP="00C31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349">
        <w:rPr>
          <w:rFonts w:ascii="Times New Roman" w:hAnsi="Times New Roman" w:cs="Times New Roman"/>
          <w:sz w:val="28"/>
          <w:szCs w:val="28"/>
        </w:rPr>
        <w:t>Dear Mr. Hammer,</w:t>
      </w:r>
    </w:p>
    <w:p w:rsidR="00C31349" w:rsidRPr="00C31349" w:rsidRDefault="00C31349" w:rsidP="00C31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349" w:rsidRPr="00C31349" w:rsidRDefault="00C31349" w:rsidP="00C31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349">
        <w:rPr>
          <w:rFonts w:ascii="Times New Roman" w:hAnsi="Times New Roman" w:cs="Times New Roman"/>
          <w:sz w:val="28"/>
          <w:szCs w:val="28"/>
        </w:rPr>
        <w:t xml:space="preserve">NJ State Highway 70 through Manchester Township is in dire need of repair. In addition to the sporadic filling of potholes, repaving of at least portions of the roadway are needed.  </w:t>
      </w:r>
    </w:p>
    <w:p w:rsidR="00C31349" w:rsidRPr="00C31349" w:rsidRDefault="00C31349" w:rsidP="00C31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349" w:rsidRPr="00C31349" w:rsidRDefault="00C31349" w:rsidP="00C31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349">
        <w:rPr>
          <w:rFonts w:ascii="Times New Roman" w:hAnsi="Times New Roman" w:cs="Times New Roman"/>
          <w:sz w:val="28"/>
          <w:szCs w:val="28"/>
        </w:rPr>
        <w:t>Route 70, from County Route 571 to the Lakehurst Circle</w:t>
      </w:r>
      <w:r w:rsidR="00A37940">
        <w:rPr>
          <w:rFonts w:ascii="Times New Roman" w:hAnsi="Times New Roman" w:cs="Times New Roman"/>
          <w:sz w:val="28"/>
          <w:szCs w:val="28"/>
        </w:rPr>
        <w:t>,</w:t>
      </w:r>
      <w:r w:rsidRPr="00C31349">
        <w:rPr>
          <w:rFonts w:ascii="Times New Roman" w:hAnsi="Times New Roman" w:cs="Times New Roman"/>
          <w:sz w:val="28"/>
          <w:szCs w:val="28"/>
        </w:rPr>
        <w:t xml:space="preserve"> are in need of immediate repair and repaving. </w:t>
      </w:r>
    </w:p>
    <w:p w:rsidR="00C31349" w:rsidRPr="00C31349" w:rsidRDefault="00C31349" w:rsidP="00C31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349" w:rsidRPr="00C31349" w:rsidRDefault="00C31349" w:rsidP="00C31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349">
        <w:rPr>
          <w:rFonts w:ascii="Times New Roman" w:hAnsi="Times New Roman" w:cs="Times New Roman"/>
          <w:sz w:val="28"/>
          <w:szCs w:val="28"/>
        </w:rPr>
        <w:t>Inquiries have been met with less than satisfactory results, and I request you find the resources to refurbish (at least portions of) Route 70 in Manchester Township as soon as possible.</w:t>
      </w:r>
    </w:p>
    <w:p w:rsidR="00C31349" w:rsidRPr="00C31349" w:rsidRDefault="00C31349" w:rsidP="00C31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349" w:rsidRPr="00C31349" w:rsidRDefault="00C31349" w:rsidP="00C31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349">
        <w:rPr>
          <w:rFonts w:ascii="Times New Roman" w:hAnsi="Times New Roman" w:cs="Times New Roman"/>
          <w:sz w:val="28"/>
          <w:szCs w:val="28"/>
        </w:rPr>
        <w:t>Very truly yours,</w:t>
      </w:r>
    </w:p>
    <w:p w:rsidR="00E90B45" w:rsidRDefault="00E90B45">
      <w:pPr>
        <w:rPr>
          <w:rFonts w:ascii="Times New Roman" w:hAnsi="Times New Roman" w:cs="Times New Roman"/>
        </w:rPr>
      </w:pPr>
    </w:p>
    <w:p w:rsidR="006C398A" w:rsidRDefault="006C39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</w:p>
    <w:p w:rsidR="006C398A" w:rsidRDefault="006C39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</w:p>
    <w:p w:rsidR="006C398A" w:rsidRPr="00C31349" w:rsidRDefault="006C39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</w:t>
      </w:r>
    </w:p>
    <w:sectPr w:rsidR="006C398A" w:rsidRPr="00C313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349"/>
    <w:rsid w:val="006C398A"/>
    <w:rsid w:val="00A37940"/>
    <w:rsid w:val="00C31349"/>
    <w:rsid w:val="00E90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9DFFDB-7503-45D5-B19C-438E6C1C7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3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134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3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9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isa.Adams@DOT.NJ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ADF7A1AB</Template>
  <TotalTime>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Camposano</dc:creator>
  <cp:keywords/>
  <dc:description/>
  <cp:lastModifiedBy>Margaret Camposano</cp:lastModifiedBy>
  <cp:revision>2</cp:revision>
  <cp:lastPrinted>2016-08-11T14:23:00Z</cp:lastPrinted>
  <dcterms:created xsi:type="dcterms:W3CDTF">2016-08-11T14:24:00Z</dcterms:created>
  <dcterms:modified xsi:type="dcterms:W3CDTF">2016-08-11T14:24:00Z</dcterms:modified>
</cp:coreProperties>
</file>