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2C1" w:rsidRPr="00974918" w:rsidRDefault="00D652C1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74918">
        <w:rPr>
          <w:rFonts w:ascii="Times New Roman" w:hAnsi="Times New Roman" w:cs="Times New Roman"/>
          <w:sz w:val="28"/>
          <w:szCs w:val="28"/>
        </w:rPr>
        <w:t>August</w:t>
      </w:r>
      <w:r w:rsidR="003F1452" w:rsidRPr="00974918">
        <w:rPr>
          <w:rFonts w:ascii="Times New Roman" w:hAnsi="Times New Roman" w:cs="Times New Roman"/>
          <w:sz w:val="28"/>
          <w:szCs w:val="28"/>
        </w:rPr>
        <w:t xml:space="preserve"> </w:t>
      </w:r>
      <w:r w:rsidR="00644DCC" w:rsidRPr="009749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74918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Senate President Stephen Sweeney</w:t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>Assembly Speaker Vincent Prieto</w:t>
      </w: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935 Kings Hwy.</w:t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>1 Harmon Plaza</w:t>
      </w: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W. Deptford, NJ 08086</w:t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>Secaucus, NJ 07094</w:t>
      </w:r>
    </w:p>
    <w:p w:rsidR="00D652C1" w:rsidRPr="00974918" w:rsidRDefault="00644DCC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D652C1" w:rsidRPr="00974918">
          <w:rPr>
            <w:rStyle w:val="Hyperlink"/>
            <w:rFonts w:ascii="Times New Roman" w:hAnsi="Times New Roman" w:cs="Times New Roman"/>
            <w:sz w:val="28"/>
            <w:szCs w:val="28"/>
          </w:rPr>
          <w:t>SenSweeney@NJleg.org</w:t>
        </w:r>
      </w:hyperlink>
      <w:r w:rsidR="00D652C1" w:rsidRPr="00974918">
        <w:rPr>
          <w:rFonts w:ascii="Times New Roman" w:hAnsi="Times New Roman" w:cs="Times New Roman"/>
          <w:sz w:val="28"/>
          <w:szCs w:val="28"/>
        </w:rPr>
        <w:tab/>
      </w:r>
      <w:r w:rsidR="00D652C1" w:rsidRPr="00974918">
        <w:rPr>
          <w:rFonts w:ascii="Times New Roman" w:hAnsi="Times New Roman" w:cs="Times New Roman"/>
          <w:sz w:val="28"/>
          <w:szCs w:val="28"/>
        </w:rPr>
        <w:tab/>
      </w:r>
      <w:r w:rsidR="00D652C1" w:rsidRPr="00974918">
        <w:rPr>
          <w:rFonts w:ascii="Times New Roman" w:hAnsi="Times New Roman" w:cs="Times New Roman"/>
          <w:sz w:val="28"/>
          <w:szCs w:val="28"/>
        </w:rPr>
        <w:tab/>
      </w:r>
      <w:r w:rsidR="00D652C1" w:rsidRPr="00974918"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="00D652C1" w:rsidRPr="00974918">
          <w:rPr>
            <w:rStyle w:val="Hyperlink"/>
            <w:rFonts w:ascii="Times New Roman" w:hAnsi="Times New Roman" w:cs="Times New Roman"/>
            <w:sz w:val="28"/>
            <w:szCs w:val="28"/>
          </w:rPr>
          <w:t>AsmPrieto@NJleg.org</w:t>
        </w:r>
      </w:hyperlink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 xml:space="preserve">Senator James </w:t>
      </w:r>
      <w:proofErr w:type="spellStart"/>
      <w:r w:rsidRPr="00974918">
        <w:rPr>
          <w:rFonts w:ascii="Times New Roman" w:hAnsi="Times New Roman" w:cs="Times New Roman"/>
          <w:sz w:val="28"/>
          <w:szCs w:val="28"/>
        </w:rPr>
        <w:t>Holzapfel</w:t>
      </w:r>
      <w:proofErr w:type="spellEnd"/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 xml:space="preserve">Assemblymen David Wolfe &amp; Gregory </w:t>
      </w:r>
      <w:proofErr w:type="spellStart"/>
      <w:r w:rsidRPr="00974918">
        <w:rPr>
          <w:rFonts w:ascii="Times New Roman" w:hAnsi="Times New Roman" w:cs="Times New Roman"/>
          <w:sz w:val="28"/>
          <w:szCs w:val="28"/>
        </w:rPr>
        <w:t>McGuckin</w:t>
      </w:r>
      <w:proofErr w:type="spellEnd"/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852 Highway 70</w:t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>852 Highway 70</w:t>
      </w: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Brick, NJ   08724</w:t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</w:r>
      <w:r w:rsidRPr="00974918">
        <w:rPr>
          <w:rFonts w:ascii="Times New Roman" w:hAnsi="Times New Roman" w:cs="Times New Roman"/>
          <w:sz w:val="28"/>
          <w:szCs w:val="28"/>
        </w:rPr>
        <w:tab/>
        <w:t>Brick, NJ  08724</w:t>
      </w:r>
    </w:p>
    <w:p w:rsidR="00901E9A" w:rsidRPr="00974918" w:rsidRDefault="00644DCC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01E9A" w:rsidRPr="00974918">
          <w:rPr>
            <w:rStyle w:val="Hyperlink"/>
            <w:rFonts w:ascii="Times New Roman" w:hAnsi="Times New Roman" w:cs="Times New Roman"/>
            <w:sz w:val="28"/>
            <w:szCs w:val="28"/>
          </w:rPr>
          <w:t>SenHolzapfel@NJleg.org</w:t>
        </w:r>
      </w:hyperlink>
      <w:r w:rsidR="00901E9A" w:rsidRPr="00974918">
        <w:rPr>
          <w:rFonts w:ascii="Times New Roman" w:hAnsi="Times New Roman" w:cs="Times New Roman"/>
          <w:sz w:val="28"/>
          <w:szCs w:val="28"/>
        </w:rPr>
        <w:tab/>
      </w:r>
      <w:r w:rsidR="00901E9A" w:rsidRPr="00974918">
        <w:rPr>
          <w:rFonts w:ascii="Times New Roman" w:hAnsi="Times New Roman" w:cs="Times New Roman"/>
          <w:sz w:val="28"/>
          <w:szCs w:val="28"/>
        </w:rPr>
        <w:tab/>
      </w:r>
      <w:r w:rsidR="00901E9A" w:rsidRPr="00974918">
        <w:rPr>
          <w:rFonts w:ascii="Times New Roman" w:hAnsi="Times New Roman" w:cs="Times New Roman"/>
          <w:sz w:val="28"/>
          <w:szCs w:val="28"/>
        </w:rPr>
        <w:tab/>
      </w:r>
      <w:r w:rsidR="00901E9A" w:rsidRPr="00974918"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 w:rsidR="00901E9A" w:rsidRPr="00974918">
          <w:rPr>
            <w:rStyle w:val="Hyperlink"/>
            <w:rFonts w:ascii="Times New Roman" w:hAnsi="Times New Roman" w:cs="Times New Roman"/>
            <w:sz w:val="28"/>
            <w:szCs w:val="28"/>
          </w:rPr>
          <w:t>AsmWolfe@NJleg.org</w:t>
        </w:r>
      </w:hyperlink>
      <w:r w:rsidR="00901E9A" w:rsidRPr="00974918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901E9A" w:rsidRPr="00974918">
          <w:rPr>
            <w:rStyle w:val="Hyperlink"/>
            <w:rFonts w:ascii="Times New Roman" w:hAnsi="Times New Roman" w:cs="Times New Roman"/>
            <w:sz w:val="28"/>
            <w:szCs w:val="28"/>
          </w:rPr>
          <w:t>AsmMcGuckin@NJleg.org</w:t>
        </w:r>
      </w:hyperlink>
      <w:r w:rsidR="00901E9A" w:rsidRPr="009749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E9A" w:rsidRPr="00974918" w:rsidRDefault="00901E9A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Dear Sirs,</w:t>
      </w: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2C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3B1" w:rsidRPr="00974918" w:rsidRDefault="003F1452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 xml:space="preserve">New Jersey </w:t>
      </w:r>
      <w:r w:rsidR="00F313B1" w:rsidRPr="00974918">
        <w:rPr>
          <w:rFonts w:ascii="Times New Roman" w:hAnsi="Times New Roman" w:cs="Times New Roman"/>
          <w:sz w:val="28"/>
          <w:szCs w:val="28"/>
        </w:rPr>
        <w:t xml:space="preserve">Legislative </w:t>
      </w:r>
      <w:r w:rsidR="00D652C1" w:rsidRPr="00974918">
        <w:rPr>
          <w:rFonts w:ascii="Times New Roman" w:hAnsi="Times New Roman" w:cs="Times New Roman"/>
          <w:sz w:val="28"/>
          <w:szCs w:val="28"/>
        </w:rPr>
        <w:t xml:space="preserve">Bills S-265 and A-3703 require State reimbursement to municipalities for the cost of disabled veterans’ total property tax exemptions. </w:t>
      </w:r>
    </w:p>
    <w:p w:rsidR="00F313B1" w:rsidRPr="00974918" w:rsidRDefault="00F313B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3B1" w:rsidRPr="00974918" w:rsidRDefault="00D652C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 xml:space="preserve">Manchester has 166 totally disabled veterans receiving property tax exemptions, and that </w:t>
      </w:r>
      <w:r w:rsidR="003F1452" w:rsidRPr="00974918">
        <w:rPr>
          <w:rFonts w:ascii="Times New Roman" w:hAnsi="Times New Roman" w:cs="Times New Roman"/>
          <w:sz w:val="28"/>
          <w:szCs w:val="28"/>
        </w:rPr>
        <w:t xml:space="preserve">removes over $29 million in assessed value from the township’s tax base. We lose </w:t>
      </w:r>
      <w:r w:rsidRPr="00974918">
        <w:rPr>
          <w:rFonts w:ascii="Times New Roman" w:hAnsi="Times New Roman" w:cs="Times New Roman"/>
          <w:sz w:val="28"/>
          <w:szCs w:val="28"/>
        </w:rPr>
        <w:t xml:space="preserve">$725,508 in revenue </w:t>
      </w:r>
      <w:r w:rsidR="00E85593" w:rsidRPr="00974918">
        <w:rPr>
          <w:rFonts w:ascii="Times New Roman" w:hAnsi="Times New Roman" w:cs="Times New Roman"/>
          <w:sz w:val="28"/>
          <w:szCs w:val="28"/>
        </w:rPr>
        <w:t>to Manchester Township.</w:t>
      </w:r>
      <w:r w:rsidR="00644DCC" w:rsidRPr="00974918">
        <w:rPr>
          <w:rFonts w:ascii="Times New Roman" w:hAnsi="Times New Roman" w:cs="Times New Roman"/>
          <w:sz w:val="28"/>
          <w:szCs w:val="28"/>
        </w:rPr>
        <w:t xml:space="preserve"> While we have THE UTMOST </w:t>
      </w:r>
      <w:r w:rsidR="00C53A7C">
        <w:rPr>
          <w:rFonts w:ascii="Times New Roman" w:hAnsi="Times New Roman" w:cs="Times New Roman"/>
          <w:sz w:val="28"/>
          <w:szCs w:val="28"/>
        </w:rPr>
        <w:t xml:space="preserve">APPRECIATION AND </w:t>
      </w:r>
      <w:r w:rsidR="00644DCC" w:rsidRPr="00974918">
        <w:rPr>
          <w:rFonts w:ascii="Times New Roman" w:hAnsi="Times New Roman" w:cs="Times New Roman"/>
          <w:sz w:val="28"/>
          <w:szCs w:val="28"/>
        </w:rPr>
        <w:t xml:space="preserve">RESPECT </w:t>
      </w:r>
      <w:bookmarkStart w:id="0" w:name="_GoBack"/>
      <w:bookmarkEnd w:id="0"/>
      <w:r w:rsidR="00644DCC" w:rsidRPr="00974918">
        <w:rPr>
          <w:rFonts w:ascii="Times New Roman" w:hAnsi="Times New Roman" w:cs="Times New Roman"/>
          <w:sz w:val="28"/>
          <w:szCs w:val="28"/>
        </w:rPr>
        <w:t>FOR OUR VETERANS,</w:t>
      </w:r>
      <w:r w:rsidRPr="00974918">
        <w:rPr>
          <w:rFonts w:ascii="Times New Roman" w:hAnsi="Times New Roman" w:cs="Times New Roman"/>
          <w:sz w:val="28"/>
          <w:szCs w:val="28"/>
        </w:rPr>
        <w:t xml:space="preserve"> from a business standpoint, it would be a significant property tax savings if the State reimbursed our municipality for the exemptions.  </w:t>
      </w:r>
    </w:p>
    <w:p w:rsidR="00F313B1" w:rsidRPr="00974918" w:rsidRDefault="00F313B1" w:rsidP="0090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593" w:rsidRPr="00974918" w:rsidRDefault="00D652C1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I urge</w:t>
      </w:r>
      <w:r w:rsidR="00F313B1" w:rsidRPr="00974918">
        <w:rPr>
          <w:rFonts w:ascii="Times New Roman" w:hAnsi="Times New Roman" w:cs="Times New Roman"/>
          <w:sz w:val="28"/>
          <w:szCs w:val="28"/>
        </w:rPr>
        <w:t xml:space="preserve"> our state legislators</w:t>
      </w:r>
      <w:r w:rsidRPr="00974918">
        <w:rPr>
          <w:rFonts w:ascii="Times New Roman" w:hAnsi="Times New Roman" w:cs="Times New Roman"/>
          <w:sz w:val="28"/>
          <w:szCs w:val="28"/>
        </w:rPr>
        <w:t xml:space="preserve"> to </w:t>
      </w:r>
      <w:r w:rsidR="00F313B1" w:rsidRPr="00974918">
        <w:rPr>
          <w:rFonts w:ascii="Times New Roman" w:hAnsi="Times New Roman" w:cs="Times New Roman"/>
          <w:sz w:val="28"/>
          <w:szCs w:val="28"/>
        </w:rPr>
        <w:t xml:space="preserve">take the necessary action </w:t>
      </w:r>
      <w:r w:rsidR="00105B19" w:rsidRPr="00974918">
        <w:rPr>
          <w:rFonts w:ascii="Times New Roman" w:hAnsi="Times New Roman" w:cs="Times New Roman"/>
          <w:sz w:val="28"/>
          <w:szCs w:val="28"/>
        </w:rPr>
        <w:t xml:space="preserve">to enact legislation to provide </w:t>
      </w:r>
      <w:r w:rsidR="00974918" w:rsidRPr="00974918">
        <w:rPr>
          <w:rFonts w:ascii="Times New Roman" w:hAnsi="Times New Roman" w:cs="Times New Roman"/>
          <w:sz w:val="28"/>
          <w:szCs w:val="28"/>
        </w:rPr>
        <w:t>reimbursement to municipalities</w:t>
      </w:r>
      <w:r w:rsidR="00105B19" w:rsidRPr="00974918">
        <w:rPr>
          <w:rFonts w:ascii="Times New Roman" w:hAnsi="Times New Roman" w:cs="Times New Roman"/>
          <w:sz w:val="28"/>
          <w:szCs w:val="28"/>
        </w:rPr>
        <w:t xml:space="preserve"> for the cost of totally disabled </w:t>
      </w:r>
      <w:proofErr w:type="gramStart"/>
      <w:r w:rsidR="00105B19" w:rsidRPr="00974918">
        <w:rPr>
          <w:rFonts w:ascii="Times New Roman" w:hAnsi="Times New Roman" w:cs="Times New Roman"/>
          <w:sz w:val="28"/>
          <w:szCs w:val="28"/>
        </w:rPr>
        <w:t>veterans</w:t>
      </w:r>
      <w:proofErr w:type="gramEnd"/>
      <w:r w:rsidR="00105B19" w:rsidRPr="00974918">
        <w:rPr>
          <w:rFonts w:ascii="Times New Roman" w:hAnsi="Times New Roman" w:cs="Times New Roman"/>
          <w:sz w:val="28"/>
          <w:szCs w:val="28"/>
        </w:rPr>
        <w:t xml:space="preserve"> property tax exemptions.  I support passage of </w:t>
      </w:r>
      <w:r w:rsidRPr="00974918">
        <w:rPr>
          <w:rFonts w:ascii="Times New Roman" w:hAnsi="Times New Roman" w:cs="Times New Roman"/>
          <w:sz w:val="28"/>
          <w:szCs w:val="28"/>
        </w:rPr>
        <w:t>Bills S-265 and A-3703</w:t>
      </w:r>
      <w:r w:rsidR="00105B19" w:rsidRPr="00974918">
        <w:rPr>
          <w:rFonts w:ascii="Times New Roman" w:hAnsi="Times New Roman" w:cs="Times New Roman"/>
          <w:sz w:val="28"/>
          <w:szCs w:val="28"/>
        </w:rPr>
        <w:t xml:space="preserve"> and seek your support for these measures. </w:t>
      </w:r>
    </w:p>
    <w:p w:rsidR="003F1452" w:rsidRPr="00974918" w:rsidRDefault="003F1452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452" w:rsidRPr="00974918" w:rsidRDefault="003F1452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452" w:rsidRPr="00974918" w:rsidRDefault="00974918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 xml:space="preserve">Very truly yours, </w:t>
      </w:r>
    </w:p>
    <w:p w:rsidR="003F1452" w:rsidRPr="00974918" w:rsidRDefault="003F1452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918" w:rsidRPr="00974918" w:rsidRDefault="00974918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918" w:rsidRPr="00974918" w:rsidRDefault="00974918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____________________</w:t>
      </w:r>
    </w:p>
    <w:p w:rsidR="00974918" w:rsidRPr="00974918" w:rsidRDefault="00974918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____________________</w:t>
      </w:r>
    </w:p>
    <w:p w:rsidR="00974918" w:rsidRPr="00974918" w:rsidRDefault="00974918" w:rsidP="003F1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918">
        <w:rPr>
          <w:rFonts w:ascii="Times New Roman" w:hAnsi="Times New Roman" w:cs="Times New Roman"/>
          <w:sz w:val="28"/>
          <w:szCs w:val="28"/>
        </w:rPr>
        <w:t>____________________</w:t>
      </w:r>
    </w:p>
    <w:p w:rsidR="00974918" w:rsidRDefault="00974918" w:rsidP="003F1452">
      <w:pPr>
        <w:spacing w:after="0" w:line="240" w:lineRule="auto"/>
        <w:rPr>
          <w:sz w:val="28"/>
          <w:szCs w:val="28"/>
        </w:rPr>
      </w:pPr>
    </w:p>
    <w:sectPr w:rsidR="00974918" w:rsidSect="00D652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C1"/>
    <w:rsid w:val="00105B19"/>
    <w:rsid w:val="003F1452"/>
    <w:rsid w:val="00644DCC"/>
    <w:rsid w:val="006B25DA"/>
    <w:rsid w:val="00867715"/>
    <w:rsid w:val="00901E9A"/>
    <w:rsid w:val="00974918"/>
    <w:rsid w:val="009B4FE4"/>
    <w:rsid w:val="00C53A7C"/>
    <w:rsid w:val="00D652C1"/>
    <w:rsid w:val="00E85593"/>
    <w:rsid w:val="00F3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DFCAE-BE7E-4C66-A703-889DC5C3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2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mMcGuckin@NJle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mWolfe@NJle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Holzapfel@NJleg.org" TargetMode="External"/><Relationship Id="rId5" Type="http://schemas.openxmlformats.org/officeDocument/2006/relationships/hyperlink" Target="mailto:AsmPrieto@NJleg.or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enSweeney@NJleg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ADF7A1AB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Camposano</dc:creator>
  <cp:keywords/>
  <dc:description/>
  <cp:lastModifiedBy>Margaret Camposano</cp:lastModifiedBy>
  <cp:revision>2</cp:revision>
  <cp:lastPrinted>2016-08-11T14:34:00Z</cp:lastPrinted>
  <dcterms:created xsi:type="dcterms:W3CDTF">2016-08-11T14:39:00Z</dcterms:created>
  <dcterms:modified xsi:type="dcterms:W3CDTF">2016-08-11T14:39:00Z</dcterms:modified>
</cp:coreProperties>
</file>